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6192"/>
      </w:tblGrid>
      <w:tr w:rsidR="0090596C" w:rsidRPr="00AA4F2B" w14:paraId="194D9ACE" w14:textId="77777777" w:rsidTr="00701B1A">
        <w:tc>
          <w:tcPr>
            <w:tcW w:w="5000" w:type="pct"/>
            <w:gridSpan w:val="2"/>
            <w:shd w:val="clear" w:color="auto" w:fill="002060"/>
          </w:tcPr>
          <w:p w14:paraId="0AB9E9DE" w14:textId="498DD5AC" w:rsidR="00650259" w:rsidRPr="00AA4F2B" w:rsidRDefault="00701B1A" w:rsidP="0090596C">
            <w:pPr>
              <w:pStyle w:val="Kop1"/>
            </w:pPr>
            <w:r>
              <w:t>Gegevens melder</w:t>
            </w:r>
          </w:p>
        </w:tc>
      </w:tr>
      <w:tr w:rsidR="00650259" w:rsidRPr="00AA4F2B" w14:paraId="129496F1" w14:textId="77777777" w:rsidTr="004346EA">
        <w:tc>
          <w:tcPr>
            <w:tcW w:w="1570" w:type="pct"/>
            <w:vAlign w:val="bottom"/>
          </w:tcPr>
          <w:p w14:paraId="51388A4E" w14:textId="459753E6" w:rsidR="00650259" w:rsidRPr="00AA4F2B" w:rsidRDefault="00701B1A" w:rsidP="0090596C">
            <w:pPr>
              <w:pStyle w:val="Standaardinspringing"/>
            </w:pPr>
            <w:r>
              <w:t>Naam praktijk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011EB864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6FE757C4" w14:textId="77777777" w:rsidTr="004346EA">
        <w:tc>
          <w:tcPr>
            <w:tcW w:w="1570" w:type="pct"/>
            <w:vAlign w:val="bottom"/>
          </w:tcPr>
          <w:p w14:paraId="696F6162" w14:textId="465E618A" w:rsidR="00650259" w:rsidRPr="00AA4F2B" w:rsidRDefault="00701B1A" w:rsidP="0090596C">
            <w:pPr>
              <w:pStyle w:val="Standaardinspringing"/>
            </w:pPr>
            <w:r>
              <w:t>Naam melder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70F7DD07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16B84976" w14:textId="77777777" w:rsidTr="004346EA">
        <w:tc>
          <w:tcPr>
            <w:tcW w:w="1570" w:type="pct"/>
            <w:vAlign w:val="bottom"/>
          </w:tcPr>
          <w:p w14:paraId="191EEEB8" w14:textId="40A94408" w:rsidR="00650259" w:rsidRPr="00AA4F2B" w:rsidRDefault="00701B1A" w:rsidP="0090596C">
            <w:pPr>
              <w:pStyle w:val="Standaardinspringing"/>
            </w:pPr>
            <w:r>
              <w:t>Emailadres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2B8CDB4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6342C1F6" w14:textId="77777777" w:rsidTr="00977F9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1548A19" w14:textId="77777777" w:rsidR="00650259" w:rsidRPr="00AA4F2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AA4F2B" w14:paraId="19286DE5" w14:textId="77777777" w:rsidTr="00701B1A">
        <w:tc>
          <w:tcPr>
            <w:tcW w:w="5000" w:type="pct"/>
            <w:gridSpan w:val="2"/>
            <w:shd w:val="clear" w:color="auto" w:fill="002060"/>
          </w:tcPr>
          <w:p w14:paraId="1317F541" w14:textId="275F9336" w:rsidR="00650259" w:rsidRPr="00AA4F2B" w:rsidRDefault="00701B1A" w:rsidP="0090596C">
            <w:pPr>
              <w:pStyle w:val="Kop1"/>
            </w:pPr>
            <w:r>
              <w:t>Gegevens patiënt</w:t>
            </w:r>
          </w:p>
        </w:tc>
      </w:tr>
      <w:tr w:rsidR="00650259" w:rsidRPr="00AA4F2B" w14:paraId="515CE2B2" w14:textId="77777777" w:rsidTr="006E1DBD">
        <w:tc>
          <w:tcPr>
            <w:tcW w:w="1570" w:type="pct"/>
            <w:vAlign w:val="bottom"/>
          </w:tcPr>
          <w:p w14:paraId="3F0CB545" w14:textId="5143263D" w:rsidR="00650259" w:rsidRPr="00AA4F2B" w:rsidRDefault="006E1DBD" w:rsidP="00F52451">
            <w:pPr>
              <w:pStyle w:val="Standaardinspringing"/>
            </w:pPr>
            <w:r>
              <w:t>UMCG-nummer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6592F20E" w14:textId="77777777" w:rsidR="00650259" w:rsidRPr="00AA4F2B" w:rsidRDefault="00650259" w:rsidP="007F7B5D">
            <w:pPr>
              <w:spacing w:before="120"/>
            </w:pPr>
          </w:p>
        </w:tc>
      </w:tr>
      <w:tr w:rsidR="006E1DBD" w:rsidRPr="00AA4F2B" w14:paraId="557BB712" w14:textId="77777777" w:rsidTr="006E1DBD">
        <w:tc>
          <w:tcPr>
            <w:tcW w:w="1570" w:type="pct"/>
            <w:vAlign w:val="bottom"/>
          </w:tcPr>
          <w:p w14:paraId="3A6D5490" w14:textId="70C987D0" w:rsidR="006E1DBD" w:rsidRDefault="006E1DBD" w:rsidP="00F52451">
            <w:pPr>
              <w:pStyle w:val="Standaardinspringing"/>
            </w:pPr>
            <w:r>
              <w:t>Heeft de patiënt toestemming gegeven voor deze melding?</w:t>
            </w:r>
          </w:p>
        </w:tc>
        <w:tc>
          <w:tcPr>
            <w:tcW w:w="3430" w:type="pct"/>
            <w:tcBorders>
              <w:top w:val="single" w:sz="4" w:space="0" w:color="auto"/>
            </w:tcBorders>
            <w:vAlign w:val="bottom"/>
          </w:tcPr>
          <w:tbl>
            <w:tblPr>
              <w:tblStyle w:val="Tabelraster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3"/>
              <w:gridCol w:w="5083"/>
            </w:tblGrid>
            <w:tr w:rsidR="006E1DBD" w:rsidRPr="00AA4F2B" w14:paraId="2CC20D59" w14:textId="77777777" w:rsidTr="00FC230D">
              <w:tc>
                <w:tcPr>
                  <w:tcW w:w="747" w:type="pct"/>
                  <w:vAlign w:val="bottom"/>
                </w:tcPr>
                <w:p w14:paraId="4581741D" w14:textId="4F29B996" w:rsidR="006E1DBD" w:rsidRPr="00AA4F2B" w:rsidRDefault="006E1DBD" w:rsidP="006E1DBD">
                  <w:pPr>
                    <w:spacing w:before="120"/>
                  </w:pPr>
                </w:p>
              </w:tc>
              <w:tc>
                <w:tcPr>
                  <w:tcW w:w="4253" w:type="pct"/>
                  <w:vAlign w:val="bottom"/>
                </w:tcPr>
                <w:p w14:paraId="12505F38" w14:textId="77777777" w:rsidR="006E1DBD" w:rsidRDefault="006E1DBD" w:rsidP="006E1DBD"/>
                <w:p w14:paraId="3811C1A6" w14:textId="32F7A575" w:rsidR="006E1DBD" w:rsidRDefault="006E1DBD" w:rsidP="006E1DBD">
                  <w:r w:rsidRPr="00F96C29">
                    <w:rPr>
                      <w:sz w:val="36"/>
                      <w:lang w:bidi="nl-NL"/>
                    </w:rPr>
                    <w:sym w:font="Wingdings 2" w:char="F0A3"/>
                  </w:r>
                  <w:r w:rsidRPr="00F96C29">
                    <w:rPr>
                      <w:sz w:val="36"/>
                      <w:lang w:bidi="nl-NL"/>
                    </w:rPr>
                    <w:t xml:space="preserve"> </w:t>
                  </w:r>
                  <w:r w:rsidRPr="00F96C29">
                    <w:t>Ja</w:t>
                  </w:r>
                </w:p>
                <w:p w14:paraId="2AA2A26A" w14:textId="58E5F974" w:rsidR="006E1DBD" w:rsidRDefault="006E1DBD" w:rsidP="006E1DBD">
                  <w:r w:rsidRPr="00AA4F2B">
                    <w:rPr>
                      <w:sz w:val="36"/>
                      <w:lang w:bidi="nl-NL"/>
                    </w:rPr>
                    <w:sym w:font="Wingdings 2" w:char="F0A3"/>
                  </w:r>
                  <w:r>
                    <w:rPr>
                      <w:sz w:val="36"/>
                      <w:lang w:bidi="nl-NL"/>
                    </w:rPr>
                    <w:t xml:space="preserve"> </w:t>
                  </w:r>
                  <w:r>
                    <w:t>Nee</w:t>
                  </w:r>
                </w:p>
                <w:p w14:paraId="3061A34A" w14:textId="439AB796" w:rsidR="006E1DBD" w:rsidRPr="00AA4F2B" w:rsidRDefault="006E1DBD" w:rsidP="006E1DBD">
                  <w:r w:rsidRPr="00AA4F2B">
                    <w:rPr>
                      <w:sz w:val="36"/>
                      <w:lang w:bidi="nl-NL"/>
                    </w:rPr>
                    <w:sym w:font="Wingdings 2" w:char="F0A3"/>
                  </w:r>
                  <w:r>
                    <w:rPr>
                      <w:sz w:val="36"/>
                      <w:lang w:bidi="nl-NL"/>
                    </w:rPr>
                    <w:t xml:space="preserve"> </w:t>
                  </w:r>
                  <w:r w:rsidR="00ED0AE0" w:rsidRPr="00ED0AE0">
                    <w:rPr>
                      <w:lang w:bidi="nl-NL"/>
                    </w:rPr>
                    <w:t>Nog on</w:t>
                  </w:r>
                  <w:r w:rsidRPr="00ED0AE0">
                    <w:t>bekend</w:t>
                  </w:r>
                </w:p>
              </w:tc>
            </w:tr>
          </w:tbl>
          <w:p w14:paraId="0F51F048" w14:textId="120F5200" w:rsidR="006E1DBD" w:rsidRPr="00AA4F2B" w:rsidRDefault="006E1DBD" w:rsidP="007F7B5D">
            <w:pPr>
              <w:spacing w:before="120"/>
            </w:pPr>
          </w:p>
        </w:tc>
      </w:tr>
      <w:tr w:rsidR="00650259" w:rsidRPr="00AA4F2B" w14:paraId="21CE0033" w14:textId="77777777" w:rsidTr="00F52451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F5F9B19" w14:textId="77777777" w:rsidR="00650259" w:rsidRPr="00AA4F2B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AA4F2B" w14:paraId="1AEAE5C0" w14:textId="77777777" w:rsidTr="00701B1A">
        <w:tc>
          <w:tcPr>
            <w:tcW w:w="5000" w:type="pct"/>
            <w:gridSpan w:val="2"/>
            <w:shd w:val="clear" w:color="auto" w:fill="002060"/>
          </w:tcPr>
          <w:p w14:paraId="76EA7080" w14:textId="120151E9" w:rsidR="00650259" w:rsidRPr="00AA4F2B" w:rsidRDefault="00701B1A" w:rsidP="0090596C">
            <w:pPr>
              <w:pStyle w:val="Kop1"/>
            </w:pPr>
            <w:bookmarkStart w:id="0" w:name="_Hlk521325947"/>
            <w:r>
              <w:t>Incident</w:t>
            </w:r>
          </w:p>
        </w:tc>
      </w:tr>
      <w:bookmarkEnd w:id="0"/>
      <w:tr w:rsidR="00650259" w:rsidRPr="00AA4F2B" w14:paraId="7D681210" w14:textId="77777777" w:rsidTr="004346EA">
        <w:tc>
          <w:tcPr>
            <w:tcW w:w="1570" w:type="pct"/>
            <w:vAlign w:val="bottom"/>
          </w:tcPr>
          <w:p w14:paraId="407CA4FB" w14:textId="256A3C48" w:rsidR="00650259" w:rsidRPr="00AA4F2B" w:rsidRDefault="00F96C29" w:rsidP="00F52451">
            <w:pPr>
              <w:pStyle w:val="Standaardinspringing"/>
            </w:pPr>
            <w:r>
              <w:t>Datum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08D20DCC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3F4398FE" w14:textId="77777777" w:rsidTr="004346EA">
        <w:tc>
          <w:tcPr>
            <w:tcW w:w="1570" w:type="pct"/>
            <w:vAlign w:val="bottom"/>
          </w:tcPr>
          <w:p w14:paraId="1C89F08B" w14:textId="27309AB2" w:rsidR="00650259" w:rsidRPr="00AA4F2B" w:rsidRDefault="00F96C29" w:rsidP="00F52451">
            <w:pPr>
              <w:pStyle w:val="Standaardinspringing"/>
            </w:pPr>
            <w:r>
              <w:t>Afdeling</w:t>
            </w:r>
          </w:p>
        </w:tc>
        <w:tc>
          <w:tcPr>
            <w:tcW w:w="34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DDBA5E" w14:textId="77777777" w:rsidR="00650259" w:rsidRPr="00AA4F2B" w:rsidRDefault="00650259" w:rsidP="007F7B5D">
            <w:pPr>
              <w:spacing w:before="120"/>
            </w:pPr>
          </w:p>
        </w:tc>
      </w:tr>
      <w:tr w:rsidR="00650259" w:rsidRPr="00AA4F2B" w14:paraId="4EAEAA0F" w14:textId="77777777" w:rsidTr="004346EA">
        <w:tc>
          <w:tcPr>
            <w:tcW w:w="1570" w:type="pct"/>
            <w:vAlign w:val="bottom"/>
          </w:tcPr>
          <w:p w14:paraId="02283F30" w14:textId="24EFE02B" w:rsidR="00650259" w:rsidRPr="00AA4F2B" w:rsidRDefault="00F96C29" w:rsidP="00F52451">
            <w:pPr>
              <w:pStyle w:val="Standaardinspringing"/>
            </w:pPr>
            <w:r>
              <w:t>Omschrijving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D0CCA03" w14:textId="77777777" w:rsidR="00650259" w:rsidRPr="00AA4F2B" w:rsidRDefault="00650259" w:rsidP="007F7B5D">
            <w:pPr>
              <w:spacing w:before="120"/>
            </w:pPr>
          </w:p>
        </w:tc>
      </w:tr>
      <w:tr w:rsidR="00F96C29" w:rsidRPr="00AA4F2B" w14:paraId="38DA1EC9" w14:textId="77777777" w:rsidTr="004346EA">
        <w:tc>
          <w:tcPr>
            <w:tcW w:w="1570" w:type="pct"/>
            <w:vAlign w:val="bottom"/>
          </w:tcPr>
          <w:p w14:paraId="3A3CFDD9" w14:textId="77777777" w:rsidR="00F96C29" w:rsidRDefault="00F96C29" w:rsidP="00F52451">
            <w:pPr>
              <w:pStyle w:val="Standaardinspringing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50E33E4E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4698482B" w14:textId="77777777" w:rsidTr="004346EA">
        <w:tc>
          <w:tcPr>
            <w:tcW w:w="1570" w:type="pct"/>
            <w:vAlign w:val="bottom"/>
          </w:tcPr>
          <w:p w14:paraId="3FE75A93" w14:textId="77777777" w:rsidR="00F96C29" w:rsidRDefault="00F96C29" w:rsidP="00F52451">
            <w:pPr>
              <w:pStyle w:val="Standaardinspringing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298AA2E7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4D43707E" w14:textId="77777777" w:rsidTr="004346EA">
        <w:tc>
          <w:tcPr>
            <w:tcW w:w="1570" w:type="pct"/>
            <w:vAlign w:val="bottom"/>
          </w:tcPr>
          <w:p w14:paraId="4E3CF34D" w14:textId="77777777" w:rsidR="00F96C29" w:rsidRDefault="00F96C29" w:rsidP="00F52451">
            <w:pPr>
              <w:pStyle w:val="Standaardinspringing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134EB35B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063B78A0" w14:textId="77777777" w:rsidTr="004346EA">
        <w:tc>
          <w:tcPr>
            <w:tcW w:w="1570" w:type="pct"/>
            <w:vAlign w:val="bottom"/>
          </w:tcPr>
          <w:p w14:paraId="14D0F950" w14:textId="59C33114" w:rsidR="00F96C29" w:rsidRDefault="00F96C29" w:rsidP="00F52451">
            <w:pPr>
              <w:pStyle w:val="Standaardinspringing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2FF9338D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7D1C93BB" w14:textId="77777777" w:rsidTr="004346EA">
        <w:tc>
          <w:tcPr>
            <w:tcW w:w="1570" w:type="pct"/>
            <w:vAlign w:val="bottom"/>
          </w:tcPr>
          <w:p w14:paraId="3BA72D0E" w14:textId="77777777" w:rsidR="00F96C29" w:rsidRDefault="00F96C29" w:rsidP="00F52451">
            <w:pPr>
              <w:pStyle w:val="Standaardinspringing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17784C87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10E1F15D" w14:textId="77777777" w:rsidTr="004346EA">
        <w:tc>
          <w:tcPr>
            <w:tcW w:w="1570" w:type="pct"/>
            <w:vAlign w:val="bottom"/>
          </w:tcPr>
          <w:p w14:paraId="0BD5B9A2" w14:textId="77777777" w:rsidR="00F96C29" w:rsidRDefault="00F96C29" w:rsidP="00F52451">
            <w:pPr>
              <w:pStyle w:val="Standaardinspringing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213F3506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523FF330" w14:textId="77777777" w:rsidTr="00AC1C68">
        <w:trPr>
          <w:trHeight w:val="498"/>
        </w:trPr>
        <w:tc>
          <w:tcPr>
            <w:tcW w:w="1570" w:type="pct"/>
            <w:vAlign w:val="bottom"/>
          </w:tcPr>
          <w:p w14:paraId="1D34AE52" w14:textId="526D4220" w:rsidR="00F96C29" w:rsidRDefault="00F96C29" w:rsidP="00F52451">
            <w:pPr>
              <w:pStyle w:val="Standaardinspringing"/>
            </w:pPr>
            <w:r>
              <w:t>Genomen maatregelen</w:t>
            </w: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091052AA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2809231B" w14:textId="77777777" w:rsidTr="004346EA">
        <w:tc>
          <w:tcPr>
            <w:tcW w:w="1570" w:type="pct"/>
            <w:vAlign w:val="bottom"/>
          </w:tcPr>
          <w:p w14:paraId="796742B2" w14:textId="77777777" w:rsidR="00F96C29" w:rsidRDefault="00F96C29" w:rsidP="00F52451">
            <w:pPr>
              <w:pStyle w:val="Standaardinspringing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0976A79F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6481AB8F" w14:textId="77777777" w:rsidTr="004346EA">
        <w:tc>
          <w:tcPr>
            <w:tcW w:w="1570" w:type="pct"/>
            <w:vAlign w:val="bottom"/>
          </w:tcPr>
          <w:p w14:paraId="0C0CD8DD" w14:textId="77777777" w:rsidR="00F96C29" w:rsidRDefault="00F96C29" w:rsidP="00F52451">
            <w:pPr>
              <w:pStyle w:val="Standaardinspringing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63E85E97" w14:textId="77777777" w:rsidR="00F96C29" w:rsidRPr="00AA4F2B" w:rsidRDefault="00F96C29" w:rsidP="007F7B5D">
            <w:pPr>
              <w:spacing w:before="120"/>
            </w:pPr>
          </w:p>
        </w:tc>
      </w:tr>
      <w:tr w:rsidR="00F96C29" w:rsidRPr="00AA4F2B" w14:paraId="0848573B" w14:textId="77777777" w:rsidTr="004346EA">
        <w:tc>
          <w:tcPr>
            <w:tcW w:w="1570" w:type="pct"/>
            <w:vAlign w:val="bottom"/>
          </w:tcPr>
          <w:p w14:paraId="3B2FDC7A" w14:textId="77777777" w:rsidR="00F96C29" w:rsidRDefault="00F96C29" w:rsidP="00F96C29">
            <w:pPr>
              <w:pStyle w:val="Standaardinspringing"/>
              <w:ind w:left="0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362A1A86" w14:textId="77777777" w:rsidR="00F96C29" w:rsidRPr="00AA4F2B" w:rsidRDefault="00F96C29" w:rsidP="007F7B5D">
            <w:pPr>
              <w:spacing w:before="120"/>
            </w:pPr>
          </w:p>
        </w:tc>
      </w:tr>
      <w:tr w:rsidR="00AC1C68" w:rsidRPr="00AA4F2B" w14:paraId="3DCE9924" w14:textId="77777777" w:rsidTr="004346EA">
        <w:tc>
          <w:tcPr>
            <w:tcW w:w="1570" w:type="pct"/>
            <w:vAlign w:val="bottom"/>
          </w:tcPr>
          <w:p w14:paraId="6357B695" w14:textId="77777777" w:rsidR="00AC1C68" w:rsidRDefault="00AC1C68" w:rsidP="00F96C29">
            <w:pPr>
              <w:pStyle w:val="Standaardinspringing"/>
              <w:ind w:left="0"/>
            </w:pPr>
          </w:p>
        </w:tc>
        <w:tc>
          <w:tcPr>
            <w:tcW w:w="3430" w:type="pct"/>
            <w:tcBorders>
              <w:bottom w:val="single" w:sz="4" w:space="0" w:color="auto"/>
            </w:tcBorders>
            <w:vAlign w:val="bottom"/>
          </w:tcPr>
          <w:p w14:paraId="37045F73" w14:textId="77777777" w:rsidR="00AC1C68" w:rsidRPr="00AA4F2B" w:rsidRDefault="00AC1C68" w:rsidP="007F7B5D">
            <w:pPr>
              <w:spacing w:before="120"/>
            </w:pPr>
          </w:p>
        </w:tc>
      </w:tr>
    </w:tbl>
    <w:p w14:paraId="7E319101" w14:textId="71739E4E" w:rsidR="00CE6104" w:rsidRPr="00AC1C68" w:rsidRDefault="00CE6104" w:rsidP="00AC1C68">
      <w:pPr>
        <w:spacing w:after="0"/>
      </w:pPr>
    </w:p>
    <w:sectPr w:rsidR="00CE6104" w:rsidRPr="00AC1C68" w:rsidSect="00AA4F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747AE" w14:textId="77777777" w:rsidR="00E411C8" w:rsidRDefault="00E411C8" w:rsidP="00650259">
      <w:pPr>
        <w:spacing w:after="0" w:line="240" w:lineRule="auto"/>
      </w:pPr>
      <w:r>
        <w:separator/>
      </w:r>
    </w:p>
  </w:endnote>
  <w:endnote w:type="continuationSeparator" w:id="0">
    <w:p w14:paraId="551C13A8" w14:textId="77777777" w:rsidR="00E411C8" w:rsidRDefault="00E411C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A0DCE8-0F88-49BB-A90C-08BC8BA459E5}"/>
    <w:embedBold r:id="rId2" w:fontKey="{3876E62B-66AA-4F1B-98EA-DBA02776AC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96F9FC5-6F7F-40E8-ADCB-032D17615E16}"/>
    <w:embedBold r:id="rId4" w:fontKey="{5CFC0CC4-7709-42F0-B2CE-735AA09AD8C8}"/>
    <w:embedItalic r:id="rId5" w:fontKey="{F63C566A-65B9-413A-99B3-4A20697022B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3D746E6-FE7A-4C30-8BFE-2CED7997623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D98A599B-5AE0-42F9-A47D-704D49057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5ACC8" w14:textId="77777777" w:rsidR="002335A3" w:rsidRDefault="002335A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D76CF" w14:textId="274989BC" w:rsidR="00ED0AE0" w:rsidRPr="00ED0AE0" w:rsidRDefault="00ED0AE0">
    <w:pPr>
      <w:rPr>
        <w:sz w:val="18"/>
        <w:szCs w:val="18"/>
      </w:rPr>
    </w:pPr>
  </w:p>
  <w:tbl>
    <w:tblPr>
      <w:tblW w:w="0" w:type="auto"/>
      <w:tblLook w:val="04A0" w:firstRow="1" w:lastRow="0" w:firstColumn="1" w:lastColumn="0" w:noHBand="0" w:noVBand="1"/>
    </w:tblPr>
    <w:tblGrid>
      <w:gridCol w:w="6379"/>
      <w:gridCol w:w="2647"/>
    </w:tblGrid>
    <w:tr w:rsidR="007F7B5D" w:rsidRPr="007F7B5D" w14:paraId="62048394" w14:textId="77777777" w:rsidTr="00D77EC3">
      <w:tc>
        <w:tcPr>
          <w:tcW w:w="6379" w:type="dxa"/>
          <w:vAlign w:val="center"/>
        </w:tcPr>
        <w:p w14:paraId="2CDCFC71" w14:textId="3FCC86A1" w:rsidR="00B966BB" w:rsidRDefault="00ED0AE0" w:rsidP="00B966B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Dit formulier graag via beveiligde mail versturen aan:</w:t>
          </w:r>
          <w:r w:rsidR="00AD6629">
            <w:rPr>
              <w:sz w:val="18"/>
              <w:szCs w:val="24"/>
            </w:rPr>
            <w:t xml:space="preserve"> </w:t>
          </w:r>
          <w:hyperlink r:id="rId1" w:history="1">
            <w:r w:rsidR="00AD6629" w:rsidRPr="00FF1510">
              <w:rPr>
                <w:rStyle w:val="Hyperlink"/>
                <w:sz w:val="18"/>
                <w:szCs w:val="24"/>
              </w:rPr>
              <w:t>tsp@umcg.nl</w:t>
            </w:r>
          </w:hyperlink>
          <w:r w:rsidR="00AD6629">
            <w:rPr>
              <w:sz w:val="18"/>
              <w:szCs w:val="24"/>
            </w:rPr>
            <w:t xml:space="preserve"> </w:t>
          </w:r>
        </w:p>
        <w:p w14:paraId="31ABC46F" w14:textId="77777777" w:rsidR="00ED0AE0" w:rsidRPr="00B966BB" w:rsidRDefault="00ED0AE0" w:rsidP="00B966B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  <w:p w14:paraId="0860E6D8" w14:textId="348C01EB" w:rsidR="007F7B5D" w:rsidRPr="007F7B5D" w:rsidRDefault="00B966BB" w:rsidP="00B966B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Tel.nr.: (</w:t>
          </w:r>
          <w:r w:rsidRPr="00B966BB">
            <w:rPr>
              <w:sz w:val="18"/>
              <w:szCs w:val="24"/>
            </w:rPr>
            <w:t>050</w:t>
          </w:r>
          <w:r>
            <w:rPr>
              <w:sz w:val="18"/>
              <w:szCs w:val="24"/>
            </w:rPr>
            <w:t>)</w:t>
          </w:r>
          <w:r w:rsidRPr="00B966BB">
            <w:rPr>
              <w:sz w:val="18"/>
              <w:szCs w:val="24"/>
            </w:rPr>
            <w:t xml:space="preserve"> 361</w:t>
          </w:r>
          <w:r>
            <w:rPr>
              <w:sz w:val="18"/>
              <w:szCs w:val="24"/>
            </w:rPr>
            <w:t xml:space="preserve"> </w:t>
          </w:r>
          <w:r w:rsidR="006C26C7">
            <w:rPr>
              <w:sz w:val="18"/>
              <w:szCs w:val="24"/>
            </w:rPr>
            <w:t>61 61 (Telefooncentrale)</w:t>
          </w:r>
        </w:p>
      </w:tc>
      <w:tc>
        <w:tcPr>
          <w:tcW w:w="2647" w:type="dxa"/>
          <w:vAlign w:val="center"/>
        </w:tcPr>
        <w:p w14:paraId="08849994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  <w:lang w:bidi="nl-NL"/>
            </w:rPr>
            <w:drawing>
              <wp:inline distT="0" distB="0" distL="0" distR="0" wp14:anchorId="48F88FCB" wp14:editId="5A274557">
                <wp:extent cx="1087245" cy="493920"/>
                <wp:effectExtent l="0" t="0" r="0" b="1905"/>
                <wp:docPr id="9" name="Afbeelding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beelding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7245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238A32C" w14:textId="77777777" w:rsidR="0090596C" w:rsidRDefault="0090596C" w:rsidP="007F7B5D">
    <w:pPr>
      <w:pStyle w:val="Geenafsta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7A0C9" w14:textId="77777777" w:rsidR="002335A3" w:rsidRDefault="002335A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75054" w14:textId="77777777" w:rsidR="00E411C8" w:rsidRDefault="00E411C8" w:rsidP="00650259">
      <w:pPr>
        <w:spacing w:after="0" w:line="240" w:lineRule="auto"/>
      </w:pPr>
      <w:r>
        <w:separator/>
      </w:r>
    </w:p>
  </w:footnote>
  <w:footnote w:type="continuationSeparator" w:id="0">
    <w:p w14:paraId="1EF1EA71" w14:textId="77777777" w:rsidR="00E411C8" w:rsidRDefault="00E411C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817E7" w14:textId="77777777" w:rsidR="002335A3" w:rsidRDefault="002335A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21"/>
      <w:gridCol w:w="7705"/>
    </w:tblGrid>
    <w:tr w:rsidR="0090596C" w14:paraId="53C70EF0" w14:textId="77777777" w:rsidTr="0090596C">
      <w:trPr>
        <w:trHeight w:val="990"/>
      </w:trPr>
      <w:tc>
        <w:tcPr>
          <w:tcW w:w="1350" w:type="dxa"/>
          <w:vAlign w:val="center"/>
        </w:tcPr>
        <w:p w14:paraId="00180A90" w14:textId="77777777" w:rsidR="0090596C" w:rsidRDefault="0090596C" w:rsidP="0090596C">
          <w:pPr>
            <w:pStyle w:val="Koptekst"/>
            <w:ind w:left="-108"/>
          </w:pPr>
          <w:bookmarkStart w:id="1" w:name="_Hlk521325785"/>
          <w:r>
            <w:rPr>
              <w:lang w:bidi="nl-NL"/>
            </w:rPr>
            <w:drawing>
              <wp:inline distT="0" distB="0" distL="0" distR="0" wp14:anchorId="442188FF" wp14:editId="7CE83514">
                <wp:extent cx="496728" cy="640080"/>
                <wp:effectExtent l="0" t="0" r="0" b="762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728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559DEDA" w14:textId="63D35F55" w:rsidR="0090596C" w:rsidRPr="0090596C" w:rsidRDefault="00701B1A" w:rsidP="0090596C">
          <w:pPr>
            <w:pStyle w:val="Koptekst"/>
          </w:pPr>
          <w:r w:rsidRPr="00701B1A">
            <w:rPr>
              <w:color w:val="002060"/>
            </w:rPr>
            <w:t>Transmuraal Incident</w:t>
          </w:r>
          <w:r w:rsidR="002335A3">
            <w:rPr>
              <w:color w:val="002060"/>
            </w:rPr>
            <w:t>m</w:t>
          </w:r>
          <w:r w:rsidRPr="00701B1A">
            <w:rPr>
              <w:color w:val="002060"/>
            </w:rPr>
            <w:t>eld</w:t>
          </w:r>
          <w:r w:rsidR="00D549A6">
            <w:rPr>
              <w:color w:val="002060"/>
            </w:rPr>
            <w:t>ing</w:t>
          </w:r>
          <w:r w:rsidRPr="00701B1A">
            <w:rPr>
              <w:color w:val="002060"/>
            </w:rPr>
            <w:t xml:space="preserve"> – TIM </w:t>
          </w:r>
        </w:p>
      </w:tc>
    </w:tr>
    <w:bookmarkEnd w:id="1"/>
  </w:tbl>
  <w:p w14:paraId="1694E814" w14:textId="77777777"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8D9E1" w14:textId="77777777" w:rsidR="002335A3" w:rsidRDefault="002335A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76746889">
    <w:abstractNumId w:val="11"/>
  </w:num>
  <w:num w:numId="2" w16cid:durableId="1526212835">
    <w:abstractNumId w:val="7"/>
  </w:num>
  <w:num w:numId="3" w16cid:durableId="596058824">
    <w:abstractNumId w:val="15"/>
  </w:num>
  <w:num w:numId="4" w16cid:durableId="1532767645">
    <w:abstractNumId w:val="12"/>
  </w:num>
  <w:num w:numId="5" w16cid:durableId="1562402846">
    <w:abstractNumId w:val="13"/>
  </w:num>
  <w:num w:numId="6" w16cid:durableId="1720861075">
    <w:abstractNumId w:val="19"/>
  </w:num>
  <w:num w:numId="7" w16cid:durableId="504519950">
    <w:abstractNumId w:val="6"/>
  </w:num>
  <w:num w:numId="8" w16cid:durableId="1665426236">
    <w:abstractNumId w:val="10"/>
  </w:num>
  <w:num w:numId="9" w16cid:durableId="193034859">
    <w:abstractNumId w:val="17"/>
  </w:num>
  <w:num w:numId="10" w16cid:durableId="998968186">
    <w:abstractNumId w:val="1"/>
  </w:num>
  <w:num w:numId="11" w16cid:durableId="915940120">
    <w:abstractNumId w:val="5"/>
  </w:num>
  <w:num w:numId="12" w16cid:durableId="1192496348">
    <w:abstractNumId w:val="0"/>
  </w:num>
  <w:num w:numId="13" w16cid:durableId="109786865">
    <w:abstractNumId w:val="2"/>
  </w:num>
  <w:num w:numId="14" w16cid:durableId="1593077545">
    <w:abstractNumId w:val="9"/>
  </w:num>
  <w:num w:numId="15" w16cid:durableId="335115289">
    <w:abstractNumId w:val="8"/>
  </w:num>
  <w:num w:numId="16" w16cid:durableId="1684503967">
    <w:abstractNumId w:val="16"/>
  </w:num>
  <w:num w:numId="17" w16cid:durableId="1181623453">
    <w:abstractNumId w:val="3"/>
  </w:num>
  <w:num w:numId="18" w16cid:durableId="1139880135">
    <w:abstractNumId w:val="21"/>
  </w:num>
  <w:num w:numId="19" w16cid:durableId="1583560487">
    <w:abstractNumId w:val="18"/>
  </w:num>
  <w:num w:numId="20" w16cid:durableId="281376286">
    <w:abstractNumId w:val="14"/>
  </w:num>
  <w:num w:numId="21" w16cid:durableId="1156873349">
    <w:abstractNumId w:val="20"/>
  </w:num>
  <w:num w:numId="22" w16cid:durableId="203188095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B1A"/>
    <w:rsid w:val="000456E1"/>
    <w:rsid w:val="00052382"/>
    <w:rsid w:val="0006568A"/>
    <w:rsid w:val="00076F0F"/>
    <w:rsid w:val="00084253"/>
    <w:rsid w:val="000D1F49"/>
    <w:rsid w:val="001642E4"/>
    <w:rsid w:val="001727CA"/>
    <w:rsid w:val="002335A3"/>
    <w:rsid w:val="002928D0"/>
    <w:rsid w:val="002A4BB4"/>
    <w:rsid w:val="002C56E6"/>
    <w:rsid w:val="00361E11"/>
    <w:rsid w:val="003B4744"/>
    <w:rsid w:val="003D1F69"/>
    <w:rsid w:val="003F0847"/>
    <w:rsid w:val="0040090B"/>
    <w:rsid w:val="004346EA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C26C7"/>
    <w:rsid w:val="006E1DBD"/>
    <w:rsid w:val="00701B1A"/>
    <w:rsid w:val="00705769"/>
    <w:rsid w:val="00770F25"/>
    <w:rsid w:val="007A35A8"/>
    <w:rsid w:val="007B0A85"/>
    <w:rsid w:val="007C6A52"/>
    <w:rsid w:val="007F7B5D"/>
    <w:rsid w:val="0082043E"/>
    <w:rsid w:val="008344BC"/>
    <w:rsid w:val="00836129"/>
    <w:rsid w:val="008E203A"/>
    <w:rsid w:val="0090596C"/>
    <w:rsid w:val="0091229C"/>
    <w:rsid w:val="00940E73"/>
    <w:rsid w:val="0098597D"/>
    <w:rsid w:val="009C2CEC"/>
    <w:rsid w:val="009F619A"/>
    <w:rsid w:val="009F6DDE"/>
    <w:rsid w:val="00A370A8"/>
    <w:rsid w:val="00AA4F2B"/>
    <w:rsid w:val="00AC1C68"/>
    <w:rsid w:val="00AD6629"/>
    <w:rsid w:val="00B966BB"/>
    <w:rsid w:val="00BB55DD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549A6"/>
    <w:rsid w:val="00D77EC3"/>
    <w:rsid w:val="00DB3FAD"/>
    <w:rsid w:val="00DD7E74"/>
    <w:rsid w:val="00DF26E7"/>
    <w:rsid w:val="00E139C4"/>
    <w:rsid w:val="00E411C8"/>
    <w:rsid w:val="00E61C09"/>
    <w:rsid w:val="00E677FE"/>
    <w:rsid w:val="00EB3B58"/>
    <w:rsid w:val="00EC7359"/>
    <w:rsid w:val="00ED0AE0"/>
    <w:rsid w:val="00EE3054"/>
    <w:rsid w:val="00F00606"/>
    <w:rsid w:val="00F01256"/>
    <w:rsid w:val="00F52451"/>
    <w:rsid w:val="00F96C2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F0D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7F7B5D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rsid w:val="00ED0A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tsp@umcg.n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osRA\AppData\Roaming\Microsoft\Templates\Formulier%20voor%20adreslijstgegeven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adreslijstgegevens.dotx</Template>
  <TotalTime>0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2025-01-22T10:30:00Z</dcterms:created>
  <dcterms:modified xsi:type="dcterms:W3CDTF">2025-01-22T10:30:00Z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